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F543D" w14:textId="7B9EE697" w:rsidR="00080C97" w:rsidRDefault="00365DE4" w:rsidP="00365DE4">
      <w:pPr>
        <w:ind w:firstLine="0"/>
        <w:jc w:val="both"/>
      </w:pPr>
      <w:r>
        <w:t>Your Name</w:t>
      </w:r>
    </w:p>
    <w:p w14:paraId="065F7EC8" w14:textId="616667B4" w:rsidR="00080C97" w:rsidRDefault="00365DE4" w:rsidP="00365DE4">
      <w:pPr>
        <w:ind w:firstLine="0"/>
        <w:jc w:val="both"/>
      </w:pPr>
      <w:r>
        <w:t>Instructors Name</w:t>
      </w:r>
    </w:p>
    <w:p w14:paraId="188F713C" w14:textId="3BD7059E" w:rsidR="00080C97" w:rsidRDefault="00365DE4" w:rsidP="00365DE4">
      <w:pPr>
        <w:ind w:firstLine="0"/>
        <w:jc w:val="both"/>
      </w:pPr>
      <w:r>
        <w:t>Course Number</w:t>
      </w:r>
    </w:p>
    <w:p w14:paraId="51F7D593" w14:textId="0D5F4D62" w:rsidR="007D4B2F" w:rsidRDefault="007D4B2F" w:rsidP="00365DE4">
      <w:pPr>
        <w:ind w:firstLine="0"/>
        <w:jc w:val="both"/>
      </w:pPr>
      <w:r>
        <w:t>Date</w:t>
      </w:r>
    </w:p>
    <w:p w14:paraId="286B01A7" w14:textId="630CF012" w:rsidR="0019152C" w:rsidRDefault="00C152E3" w:rsidP="0019152C">
      <w:pPr>
        <w:jc w:val="center"/>
        <w:rPr>
          <w:b/>
          <w:bCs/>
        </w:rPr>
      </w:pPr>
      <w:r>
        <w:rPr>
          <w:b/>
          <w:bCs/>
        </w:rPr>
        <w:t xml:space="preserve">Hypothetical </w:t>
      </w:r>
      <w:r w:rsidR="00365DE4">
        <w:rPr>
          <w:b/>
          <w:bCs/>
        </w:rPr>
        <w:t xml:space="preserve">Balance of Payment of </w:t>
      </w:r>
      <w:r>
        <w:rPr>
          <w:b/>
          <w:bCs/>
        </w:rPr>
        <w:t>Brazil</w:t>
      </w:r>
    </w:p>
    <w:p w14:paraId="504B1DC5" w14:textId="275DB660" w:rsidR="00365DE4" w:rsidRPr="0019152C" w:rsidRDefault="00365DE4" w:rsidP="0019152C">
      <w:pPr>
        <w:jc w:val="center"/>
        <w:rPr>
          <w:b/>
          <w:bCs/>
        </w:rPr>
      </w:pPr>
      <w:r>
        <w:rPr>
          <w:b/>
          <w:bCs/>
        </w:rPr>
        <w:t>(Amounts in Millions)</w:t>
      </w:r>
      <w:bookmarkStart w:id="0" w:name="_GoBack"/>
      <w:bookmarkEnd w:id="0"/>
    </w:p>
    <w:tbl>
      <w:tblPr>
        <w:tblW w:w="9542" w:type="dxa"/>
        <w:tblLook w:val="04A0" w:firstRow="1" w:lastRow="0" w:firstColumn="1" w:lastColumn="0" w:noHBand="0" w:noVBand="1"/>
      </w:tblPr>
      <w:tblGrid>
        <w:gridCol w:w="3628"/>
        <w:gridCol w:w="1144"/>
        <w:gridCol w:w="3626"/>
        <w:gridCol w:w="1144"/>
      </w:tblGrid>
      <w:tr w:rsidR="00365DE4" w:rsidRPr="00365DE4" w14:paraId="25D521F5" w14:textId="77777777" w:rsidTr="00365DE4">
        <w:trPr>
          <w:trHeight w:val="341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5C29" w14:textId="5D11311D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82A3" w14:textId="7795FC39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Credit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76B6" w14:textId="4D390FF5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199C" w14:textId="21261694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 Debit</w:t>
            </w:r>
          </w:p>
        </w:tc>
      </w:tr>
      <w:tr w:rsidR="00365DE4" w:rsidRPr="00365DE4" w14:paraId="53AC538F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74E3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Current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3436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A5F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Current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4D2C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</w:tr>
      <w:tr w:rsidR="00365DE4" w:rsidRPr="00365DE4" w14:paraId="0F297FCC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6A7C" w14:textId="6AB61416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VIT: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Export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C47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72D3" w14:textId="7A30204B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Visible: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Imports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FCF2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650</w:t>
            </w:r>
          </w:p>
        </w:tc>
      </w:tr>
      <w:tr w:rsidR="00365DE4" w:rsidRPr="00365DE4" w14:paraId="02137D2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6B35" w14:textId="662D7D63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IIT: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Shipping /Banking/Ins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AFA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1000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E2D1" w14:textId="301DBBA5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Invincible: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Shipping /Banking/Ins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6DA0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500</w:t>
            </w:r>
          </w:p>
        </w:tc>
      </w:tr>
      <w:tr w:rsidR="00365DE4" w:rsidRPr="00365DE4" w14:paraId="2F998145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F58B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Capital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AE0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811E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Capital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258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</w:tr>
      <w:tr w:rsidR="00365DE4" w:rsidRPr="00365DE4" w14:paraId="25ACB65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EEE3" w14:textId="45EC6768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Profit Repatriation to</w:t>
            </w:r>
            <w:r w:rsidR="00C152E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Brazil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447E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510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814C" w14:textId="1EADAE1F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Profit Repatriation from </w:t>
            </w:r>
            <w:r w:rsidR="00C152E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Brazil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0D30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400</w:t>
            </w:r>
          </w:p>
        </w:tc>
      </w:tr>
      <w:tr w:rsidR="00365DE4" w:rsidRPr="00365DE4" w14:paraId="61AD9C0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0184" w14:textId="2E88A30F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Loans to </w:t>
            </w:r>
            <w:r w:rsidR="00C152E3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Brazil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23F5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4359" w14:textId="5948464A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Loans and Aid to other countries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82E6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750</w:t>
            </w:r>
          </w:p>
        </w:tc>
      </w:tr>
      <w:tr w:rsidR="00365DE4" w:rsidRPr="00365DE4" w14:paraId="69B832BC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96A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FDI from Abroad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63E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230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6996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FDI to other Countries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8313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50</w:t>
            </w:r>
          </w:p>
        </w:tc>
      </w:tr>
      <w:tr w:rsidR="00365DE4" w:rsidRPr="00365DE4" w14:paraId="1DA185A1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5766" w14:textId="087F99B2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Interest Payment from Int'l Debtors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BC9E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70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EE10" w14:textId="32B370AE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Interest Payment to Int’l lenders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AE89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230</w:t>
            </w:r>
          </w:p>
        </w:tc>
      </w:tr>
      <w:tr w:rsidR="00365DE4" w:rsidRPr="00365DE4" w14:paraId="3F7526E2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2C61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Fees from foreign Students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7C9A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340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E0FB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Fees Paid for foreign Students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F07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200</w:t>
            </w:r>
          </w:p>
        </w:tc>
      </w:tr>
      <w:tr w:rsidR="00365DE4" w:rsidRPr="00365DE4" w14:paraId="3C91CB16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7190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Net Reserve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636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21D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Net Reserve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EA2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</w:tr>
      <w:tr w:rsidR="00365DE4" w:rsidRPr="00365DE4" w14:paraId="6D79494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DAA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Foreign Exchange Reserve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A2A3" w14:textId="30354E06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50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37FC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Foreign Exchange Withdrawals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8042" w14:textId="3BF780ED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220</w:t>
            </w:r>
          </w:p>
        </w:tc>
      </w:tr>
      <w:tr w:rsidR="00365DE4" w:rsidRPr="00365DE4" w14:paraId="1D77F862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18C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AC51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3000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8793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FEAC" w14:textId="5DB84C52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   3000 </w:t>
            </w:r>
          </w:p>
        </w:tc>
      </w:tr>
    </w:tbl>
    <w:p w14:paraId="6D0D01B5" w14:textId="09C6C690" w:rsidR="00C470B4" w:rsidRPr="00901B7A" w:rsidRDefault="00C470B4" w:rsidP="00901B7A">
      <w:pPr>
        <w:jc w:val="both"/>
        <w:rPr>
          <w:rFonts w:ascii="Times New Roman" w:hAnsi="Times New Roman" w:cs="Times New Roman"/>
        </w:rPr>
      </w:pPr>
    </w:p>
    <w:sectPr w:rsidR="00C470B4" w:rsidRPr="00901B7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8F962" w14:textId="77777777" w:rsidR="00394D33" w:rsidRDefault="00394D33">
      <w:pPr>
        <w:spacing w:line="240" w:lineRule="auto"/>
      </w:pPr>
      <w:r>
        <w:separator/>
      </w:r>
    </w:p>
  </w:endnote>
  <w:endnote w:type="continuationSeparator" w:id="0">
    <w:p w14:paraId="79D226D9" w14:textId="77777777" w:rsidR="00394D33" w:rsidRDefault="00394D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03BAC" w14:textId="77777777" w:rsidR="00394D33" w:rsidRDefault="00394D33">
      <w:pPr>
        <w:spacing w:line="240" w:lineRule="auto"/>
      </w:pPr>
      <w:r>
        <w:separator/>
      </w:r>
    </w:p>
  </w:footnote>
  <w:footnote w:type="continuationSeparator" w:id="0">
    <w:p w14:paraId="4F663A92" w14:textId="77777777" w:rsidR="00394D33" w:rsidRDefault="00394D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0818F" w14:textId="6C8A62AA" w:rsidR="00080C97" w:rsidRDefault="00394D33">
    <w:pPr>
      <w:pStyle w:val="Header"/>
    </w:pPr>
    <w:sdt>
      <w:sdtPr>
        <w:alias w:val="Last Name:"/>
        <w:tag w:val="Last Name:"/>
        <w:id w:val="1658178901"/>
        <w:placeholder>
          <w:docPart w:val="8AC6B2A1B483443DB0FB140B8DF65479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365DE4">
          <w:t>Last Name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805DAD">
      <w:rPr>
        <w:noProof/>
      </w:rPr>
      <w:t>3</w:t>
    </w:r>
    <w:r w:rsidR="00EC2FE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15AF2" w14:textId="37281A15" w:rsidR="00080C97" w:rsidRDefault="00394D33">
    <w:pPr>
      <w:pStyle w:val="Header"/>
    </w:pPr>
    <w:sdt>
      <w:sdtPr>
        <w:alias w:val="Last Name:"/>
        <w:tag w:val="Last Name:"/>
        <w:id w:val="-348181431"/>
        <w:placeholder>
          <w:docPart w:val="C762C1D324A84EF0A48F0C39487613E7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365DE4">
          <w:t>Last Name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805DAD">
      <w:rPr>
        <w:noProof/>
      </w:rPr>
      <w:t>1</w:t>
    </w:r>
    <w:r w:rsidR="00EC2FE4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B1B5787"/>
    <w:multiLevelType w:val="multilevel"/>
    <w:tmpl w:val="4572ABF8"/>
    <w:numStyleLink w:val="MLAOutline"/>
  </w:abstractNum>
  <w:abstractNum w:abstractNumId="16" w15:restartNumberingAfterBreak="0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49"/>
    <w:rsid w:val="00002D18"/>
    <w:rsid w:val="00080C97"/>
    <w:rsid w:val="000A12AD"/>
    <w:rsid w:val="000D1D24"/>
    <w:rsid w:val="00104788"/>
    <w:rsid w:val="0019152C"/>
    <w:rsid w:val="002469DD"/>
    <w:rsid w:val="00324A75"/>
    <w:rsid w:val="00335743"/>
    <w:rsid w:val="0034643D"/>
    <w:rsid w:val="00365DE4"/>
    <w:rsid w:val="00394D33"/>
    <w:rsid w:val="003A590D"/>
    <w:rsid w:val="003E748F"/>
    <w:rsid w:val="004822A3"/>
    <w:rsid w:val="006A64A8"/>
    <w:rsid w:val="006E139D"/>
    <w:rsid w:val="007D4B2F"/>
    <w:rsid w:val="00805DAD"/>
    <w:rsid w:val="00826DB6"/>
    <w:rsid w:val="0085546B"/>
    <w:rsid w:val="00875ACD"/>
    <w:rsid w:val="00901B7A"/>
    <w:rsid w:val="00965112"/>
    <w:rsid w:val="009C2544"/>
    <w:rsid w:val="00A771DB"/>
    <w:rsid w:val="00AB1E45"/>
    <w:rsid w:val="00B3649B"/>
    <w:rsid w:val="00B82F8F"/>
    <w:rsid w:val="00BD3A4E"/>
    <w:rsid w:val="00C152E3"/>
    <w:rsid w:val="00C26420"/>
    <w:rsid w:val="00C470B4"/>
    <w:rsid w:val="00C85049"/>
    <w:rsid w:val="00CF4D6B"/>
    <w:rsid w:val="00D14ABE"/>
    <w:rsid w:val="00D623B6"/>
    <w:rsid w:val="00D84B31"/>
    <w:rsid w:val="00E02F63"/>
    <w:rsid w:val="00E17929"/>
    <w:rsid w:val="00EB7C33"/>
    <w:rsid w:val="00EC2FE4"/>
    <w:rsid w:val="00FB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1114E"/>
  <w15:chartTrackingRefBased/>
  <w15:docId w15:val="{66DECFB6-2D94-41FA-AB92-1BFAFD1C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pPr>
      <w:spacing w:before="240"/>
    </w:pPr>
  </w:style>
  <w:style w:type="paragraph" w:customStyle="1" w:styleId="TableNote">
    <w:name w:val="Table Note"/>
    <w:basedOn w:val="Normal"/>
    <w:uiPriority w:val="7"/>
    <w:qFormat/>
    <w:pPr>
      <w:numPr>
        <w:numId w:val="11"/>
      </w:numPr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character" w:styleId="Hyperlink">
    <w:name w:val="Hyperlink"/>
    <w:basedOn w:val="DefaultParagraphFont"/>
    <w:uiPriority w:val="99"/>
    <w:unhideWhenUsed/>
    <w:rsid w:val="004822A3"/>
    <w:rPr>
      <w:color w:val="5F5F5F" w:themeColor="hyperlink"/>
      <w:u w:val="single"/>
    </w:rPr>
  </w:style>
  <w:style w:type="character" w:customStyle="1" w:styleId="t">
    <w:name w:val="t"/>
    <w:basedOn w:val="DefaultParagraphFont"/>
    <w:rsid w:val="00D14ABE"/>
  </w:style>
  <w:style w:type="paragraph" w:styleId="ListParagraph">
    <w:name w:val="List Paragraph"/>
    <w:basedOn w:val="Normal"/>
    <w:uiPriority w:val="34"/>
    <w:qFormat/>
    <w:rsid w:val="00D623B6"/>
    <w:pPr>
      <w:suppressAutoHyphens w:val="0"/>
      <w:spacing w:after="160" w:line="259" w:lineRule="auto"/>
      <w:ind w:left="720" w:firstLine="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LA%20style%20research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762C1D324A84EF0A48F0C3948761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28A61-20F8-49FF-954F-8A79CAC32E8A}"/>
      </w:docPartPr>
      <w:docPartBody>
        <w:p w:rsidR="00441710" w:rsidRDefault="00BB71E1">
          <w:pPr>
            <w:pStyle w:val="C762C1D324A84EF0A48F0C39487613E7"/>
          </w:pPr>
          <w:r>
            <w:t>Table data</w:t>
          </w:r>
        </w:p>
      </w:docPartBody>
    </w:docPart>
    <w:docPart>
      <w:docPartPr>
        <w:name w:val="8AC6B2A1B483443DB0FB140B8DF6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5D639-F930-4DCB-BCE7-DA4FC8BB20B1}"/>
      </w:docPartPr>
      <w:docPartBody>
        <w:p w:rsidR="00441710" w:rsidRDefault="00BB71E1">
          <w:pPr>
            <w:pStyle w:val="8AC6B2A1B483443DB0FB140B8DF65479"/>
          </w:pPr>
          <w:r>
            <w:t>Table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1E1"/>
    <w:rsid w:val="00270E9C"/>
    <w:rsid w:val="002962EF"/>
    <w:rsid w:val="003608BF"/>
    <w:rsid w:val="00392A47"/>
    <w:rsid w:val="00441710"/>
    <w:rsid w:val="009B6CA0"/>
    <w:rsid w:val="00A17025"/>
    <w:rsid w:val="00AC79D5"/>
    <w:rsid w:val="00BB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463949AE094ABD9F6DF88372E5C6DC">
    <w:name w:val="B6463949AE094ABD9F6DF88372E5C6DC"/>
  </w:style>
  <w:style w:type="paragraph" w:customStyle="1" w:styleId="E389EC343E7445ED89F9D6B2BF996307">
    <w:name w:val="E389EC343E7445ED89F9D6B2BF996307"/>
  </w:style>
  <w:style w:type="paragraph" w:customStyle="1" w:styleId="D54547CBA5A248D88AEB99B480550198">
    <w:name w:val="D54547CBA5A248D88AEB99B480550198"/>
  </w:style>
  <w:style w:type="paragraph" w:customStyle="1" w:styleId="FFEC4B21750B48D496F53738E836D0EB">
    <w:name w:val="FFEC4B21750B48D496F53738E836D0EB"/>
  </w:style>
  <w:style w:type="paragraph" w:customStyle="1" w:styleId="D37C9C27AFD9481FB50DFFCE637B2D24">
    <w:name w:val="D37C9C27AFD9481FB50DFFCE637B2D24"/>
  </w:style>
  <w:style w:type="paragraph" w:customStyle="1" w:styleId="CDF52C063EFF4509A2ACED22955DDA8D">
    <w:name w:val="CDF52C063EFF4509A2ACED22955DDA8D"/>
  </w:style>
  <w:style w:type="character" w:styleId="Emphasis">
    <w:name w:val="Emphasis"/>
    <w:basedOn w:val="DefaultParagraphFont"/>
    <w:uiPriority w:val="3"/>
    <w:qFormat/>
    <w:rPr>
      <w:i/>
      <w:iCs/>
    </w:rPr>
  </w:style>
  <w:style w:type="paragraph" w:customStyle="1" w:styleId="C11917A0B2434FDB85C6251B1FA547A1">
    <w:name w:val="C11917A0B2434FDB85C6251B1FA547A1"/>
  </w:style>
  <w:style w:type="paragraph" w:customStyle="1" w:styleId="CD6229655B0D4372AF93ED3BA1A5E3D6">
    <w:name w:val="CD6229655B0D4372AF93ED3BA1A5E3D6"/>
  </w:style>
  <w:style w:type="paragraph" w:customStyle="1" w:styleId="65DE6D841D0747A98540EAD095714620">
    <w:name w:val="65DE6D841D0747A98540EAD095714620"/>
  </w:style>
  <w:style w:type="paragraph" w:customStyle="1" w:styleId="3AE0E8CE581D48D1952E04E20781EEDE">
    <w:name w:val="3AE0E8CE581D48D1952E04E20781EEDE"/>
  </w:style>
  <w:style w:type="paragraph" w:customStyle="1" w:styleId="74CFD558515242969B29C5A1F5AF315C">
    <w:name w:val="74CFD558515242969B29C5A1F5AF315C"/>
  </w:style>
  <w:style w:type="paragraph" w:customStyle="1" w:styleId="AA160DBCEBF544509B58428C9F29D63F">
    <w:name w:val="AA160DBCEBF544509B58428C9F29D63F"/>
  </w:style>
  <w:style w:type="paragraph" w:customStyle="1" w:styleId="1A36F8DC720E4E2889B5446A3E7A468C">
    <w:name w:val="1A36F8DC720E4E2889B5446A3E7A468C"/>
  </w:style>
  <w:style w:type="paragraph" w:customStyle="1" w:styleId="76394E90AFAB4FA09DAB39421D23462D">
    <w:name w:val="76394E90AFAB4FA09DAB39421D23462D"/>
  </w:style>
  <w:style w:type="paragraph" w:customStyle="1" w:styleId="D7D2B78AF09A40B7B92A80F89E7A6A91">
    <w:name w:val="D7D2B78AF09A40B7B92A80F89E7A6A91"/>
  </w:style>
  <w:style w:type="paragraph" w:customStyle="1" w:styleId="C762C1D324A84EF0A48F0C39487613E7">
    <w:name w:val="C762C1D324A84EF0A48F0C39487613E7"/>
  </w:style>
  <w:style w:type="paragraph" w:customStyle="1" w:styleId="8AC6B2A1B483443DB0FB140B8DF65479">
    <w:name w:val="8AC6B2A1B483443DB0FB140B8DF65479"/>
  </w:style>
  <w:style w:type="paragraph" w:customStyle="1" w:styleId="AC31FCE66CC24CE69D6A49C695CECE12">
    <w:name w:val="AC31FCE66CC24CE69D6A49C695CECE12"/>
  </w:style>
  <w:style w:type="paragraph" w:customStyle="1" w:styleId="0B4122D29A8D4B12B82793CEBAE805BE">
    <w:name w:val="0B4122D29A8D4B12B82793CEBAE805BE"/>
  </w:style>
  <w:style w:type="paragraph" w:customStyle="1" w:styleId="7B6F15354923401289A7969F7E6D07C1">
    <w:name w:val="7B6F15354923401289A7969F7E6D07C1"/>
  </w:style>
  <w:style w:type="paragraph" w:customStyle="1" w:styleId="4410520901994B0FBBA38B5199178F9E">
    <w:name w:val="4410520901994B0FBBA38B5199178F9E"/>
  </w:style>
  <w:style w:type="paragraph" w:customStyle="1" w:styleId="582CD3ED3F6E4DD2A79F380DAFC49993">
    <w:name w:val="582CD3ED3F6E4DD2A79F380DAFC49993"/>
  </w:style>
  <w:style w:type="paragraph" w:customStyle="1" w:styleId="AB1FD45BEB9045DA9B891136ABCC0BC1">
    <w:name w:val="AB1FD45BEB9045DA9B891136ABCC0BC1"/>
  </w:style>
  <w:style w:type="paragraph" w:customStyle="1" w:styleId="E83C99937FD84858B8E9575F58AABCDD">
    <w:name w:val="E83C99937FD84858B8E9575F58AABCDD"/>
  </w:style>
  <w:style w:type="paragraph" w:customStyle="1" w:styleId="05A9D07581F94332ACE3B7F0C063AC9D">
    <w:name w:val="05A9D07581F94332ACE3B7F0C063AC9D"/>
  </w:style>
  <w:style w:type="paragraph" w:customStyle="1" w:styleId="1196EF5C491A477BB1E8B8DD683F35F1">
    <w:name w:val="1196EF5C491A477BB1E8B8DD683F35F1"/>
  </w:style>
  <w:style w:type="paragraph" w:customStyle="1" w:styleId="AB6E4A218FEE4A76B8FD3A31A864DD68">
    <w:name w:val="AB6E4A218FEE4A76B8FD3A31A864DD68"/>
  </w:style>
  <w:style w:type="paragraph" w:customStyle="1" w:styleId="D5A3B4472D9D4CC3A4122EEEDB299BB9">
    <w:name w:val="D5A3B4472D9D4CC3A4122EEEDB299BB9"/>
  </w:style>
  <w:style w:type="paragraph" w:customStyle="1" w:styleId="ABB5EEFA1D0048279652965C74577B36">
    <w:name w:val="ABB5EEFA1D0048279652965C74577B36"/>
  </w:style>
  <w:style w:type="paragraph" w:customStyle="1" w:styleId="1412516B793E480DB3A9BCEB3B90E8EB">
    <w:name w:val="1412516B793E480DB3A9BCEB3B90E8EB"/>
  </w:style>
  <w:style w:type="paragraph" w:customStyle="1" w:styleId="3FBE37F425BE4905A82F6C5F668E7FE4">
    <w:name w:val="3FBE37F425BE4905A82F6C5F668E7F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Last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3FC75ED-B5C4-4102-BA36-CD0E9E2C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research paper</Template>
  <TotalTime>9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</cp:lastModifiedBy>
  <cp:revision>3</cp:revision>
  <dcterms:created xsi:type="dcterms:W3CDTF">2020-04-04T18:18:00Z</dcterms:created>
  <dcterms:modified xsi:type="dcterms:W3CDTF">2020-04-04T18:48:00Z</dcterms:modified>
</cp:coreProperties>
</file>